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EB755" w14:textId="77777777" w:rsidR="00B54BBE" w:rsidRDefault="00B54BBE"/>
    <w:p w14:paraId="10DBFD44" w14:textId="77777777" w:rsidR="00B54BBE" w:rsidRDefault="00B54BBE"/>
    <w:p w14:paraId="628FD4D2" w14:textId="77777777" w:rsidR="00B54BBE" w:rsidRDefault="00B54BBE"/>
    <w:p w14:paraId="42E46231" w14:textId="77777777" w:rsidR="00B54BBE" w:rsidRDefault="00B54BBE"/>
    <w:p w14:paraId="4E97CCD7" w14:textId="77777777" w:rsidR="00B54BBE" w:rsidRDefault="00B54BBE"/>
    <w:p w14:paraId="309A222F" w14:textId="77777777" w:rsidR="00B54BBE" w:rsidRDefault="00B54BBE"/>
    <w:p w14:paraId="241E22E4" w14:textId="77777777" w:rsidR="00B54BBE" w:rsidRDefault="00B54BBE"/>
    <w:p w14:paraId="332D590C" w14:textId="77777777" w:rsidR="00B54BBE" w:rsidRDefault="00B54BBE"/>
    <w:p w14:paraId="6DBE017D" w14:textId="77777777" w:rsidR="00B54BBE" w:rsidRPr="00552B9A" w:rsidRDefault="00B54BBE" w:rsidP="00B54BBE">
      <w:pPr>
        <w:rPr>
          <w:rFonts w:ascii="Arial" w:hAnsi="Arial"/>
          <w:b/>
          <w:szCs w:val="24"/>
        </w:rPr>
      </w:pPr>
    </w:p>
    <w:p w14:paraId="2D4C1A56" w14:textId="404E1D3E" w:rsidR="00B54BBE" w:rsidRPr="00D40372" w:rsidRDefault="00B54BBE" w:rsidP="00B54BBE">
      <w:pPr>
        <w:rPr>
          <w:rFonts w:ascii="Arial" w:hAnsi="Arial"/>
          <w:b/>
          <w:sz w:val="28"/>
        </w:rPr>
      </w:pPr>
      <w:r w:rsidRPr="00D40372">
        <w:rPr>
          <w:rFonts w:ascii="Arial" w:hAnsi="Arial"/>
          <w:b/>
          <w:sz w:val="28"/>
        </w:rPr>
        <w:t xml:space="preserve">INTRODUCING YOUR </w:t>
      </w:r>
      <w:r w:rsidR="009F7EA2">
        <w:rPr>
          <w:rFonts w:ascii="Arial" w:hAnsi="Arial"/>
          <w:b/>
          <w:sz w:val="28"/>
        </w:rPr>
        <w:t>FACILITATOR FOR THE DECLARATION CONVERSATION</w:t>
      </w:r>
    </w:p>
    <w:p w14:paraId="5B9B2DE2" w14:textId="7D7C399E" w:rsidR="00B54BBE" w:rsidRPr="00552B9A" w:rsidRDefault="00B54BBE" w:rsidP="00B54BBE">
      <w:pPr>
        <w:rPr>
          <w:rFonts w:ascii="Arial" w:hAnsi="Arial"/>
          <w:sz w:val="22"/>
          <w:szCs w:val="22"/>
        </w:rPr>
      </w:pPr>
      <w:r w:rsidRPr="00552B9A">
        <w:rPr>
          <w:rFonts w:ascii="Arial" w:hAnsi="Arial"/>
          <w:sz w:val="22"/>
          <w:szCs w:val="22"/>
        </w:rPr>
        <w:t xml:space="preserve">Below is a script you may follow to introduce your </w:t>
      </w:r>
      <w:r w:rsidR="009F7EA2">
        <w:rPr>
          <w:rFonts w:ascii="Arial" w:hAnsi="Arial"/>
          <w:sz w:val="22"/>
          <w:szCs w:val="22"/>
        </w:rPr>
        <w:t>facilitator</w:t>
      </w:r>
      <w:r w:rsidRPr="00552B9A">
        <w:rPr>
          <w:rFonts w:ascii="Arial" w:hAnsi="Arial"/>
          <w:sz w:val="22"/>
          <w:szCs w:val="22"/>
        </w:rPr>
        <w:t>. You are welcome to change it to best suit your needs—but remember to give Humanities Kansas credit for supporting the event.</w:t>
      </w:r>
    </w:p>
    <w:p w14:paraId="6B3C0C5E" w14:textId="77777777" w:rsidR="00B54BBE" w:rsidRPr="00D40372" w:rsidRDefault="00B54BBE" w:rsidP="00B54BBE">
      <w:pPr>
        <w:rPr>
          <w:rFonts w:ascii="Arial" w:hAnsi="Arial"/>
          <w:sz w:val="22"/>
          <w:u w:val="single"/>
        </w:rPr>
      </w:pP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r w:rsidRPr="00D40372">
        <w:rPr>
          <w:rFonts w:ascii="Arial" w:hAnsi="Arial"/>
          <w:sz w:val="22"/>
          <w:u w:val="single"/>
        </w:rPr>
        <w:tab/>
      </w:r>
    </w:p>
    <w:p w14:paraId="79B3671C" w14:textId="77777777" w:rsidR="00B54BBE" w:rsidRPr="00D40372" w:rsidRDefault="00B54BBE" w:rsidP="00B54BBE">
      <w:pPr>
        <w:rPr>
          <w:rFonts w:ascii="Arial" w:hAnsi="Arial"/>
          <w:b/>
          <w:sz w:val="20"/>
          <w:u w:val="single"/>
        </w:rPr>
      </w:pPr>
    </w:p>
    <w:p w14:paraId="72878BD7" w14:textId="77777777" w:rsidR="00B54BBE" w:rsidRPr="00D40372" w:rsidRDefault="00B54BBE" w:rsidP="00B54BBE">
      <w:pPr>
        <w:rPr>
          <w:rFonts w:ascii="Arial" w:hAnsi="Arial"/>
          <w:sz w:val="28"/>
        </w:rPr>
      </w:pPr>
      <w:r w:rsidRPr="00D40372">
        <w:rPr>
          <w:rFonts w:ascii="Arial" w:hAnsi="Arial"/>
          <w:sz w:val="28"/>
        </w:rPr>
        <w:t>Welcome to the [YOUR ORGANIZATION]. I am [YOUR NAME].</w:t>
      </w:r>
    </w:p>
    <w:p w14:paraId="550C9BE2" w14:textId="77777777" w:rsidR="00B54BBE" w:rsidRPr="00D40372" w:rsidRDefault="00B54BBE" w:rsidP="00B54BBE">
      <w:pPr>
        <w:rPr>
          <w:rFonts w:ascii="Arial" w:hAnsi="Arial"/>
          <w:sz w:val="28"/>
        </w:rPr>
      </w:pPr>
    </w:p>
    <w:p w14:paraId="5FC512C7" w14:textId="4C6E82C5" w:rsidR="00B54BBE" w:rsidRPr="00D40372" w:rsidRDefault="0076483C" w:rsidP="00B54BBE">
      <w:pPr>
        <w:rPr>
          <w:rFonts w:ascii="Arial" w:hAnsi="Arial"/>
          <w:sz w:val="28"/>
        </w:rPr>
      </w:pPr>
      <w:r>
        <w:rPr>
          <w:rFonts w:ascii="Arial" w:hAnsi="Arial"/>
          <w:sz w:val="28"/>
        </w:rPr>
        <w:t>W</w:t>
      </w:r>
      <w:r w:rsidR="00B54BBE" w:rsidRPr="00D40372">
        <w:rPr>
          <w:rFonts w:ascii="Arial" w:hAnsi="Arial"/>
          <w:sz w:val="28"/>
        </w:rPr>
        <w:t>e are p</w:t>
      </w:r>
      <w:r w:rsidR="00B54BBE">
        <w:rPr>
          <w:rFonts w:ascii="Arial" w:hAnsi="Arial"/>
          <w:sz w:val="28"/>
        </w:rPr>
        <w:t xml:space="preserve">leased to welcome </w:t>
      </w:r>
      <w:r w:rsidR="00E01D1E">
        <w:rPr>
          <w:rFonts w:ascii="Arial" w:hAnsi="Arial"/>
          <w:sz w:val="28"/>
        </w:rPr>
        <w:t>Eric Anderson</w:t>
      </w:r>
      <w:r w:rsidR="00B54BBE" w:rsidRPr="00D40372">
        <w:rPr>
          <w:rFonts w:ascii="Arial" w:hAnsi="Arial"/>
          <w:sz w:val="28"/>
        </w:rPr>
        <w:t xml:space="preserve"> </w:t>
      </w:r>
      <w:r w:rsidR="003356D1">
        <w:rPr>
          <w:rFonts w:ascii="Arial" w:hAnsi="Arial"/>
          <w:sz w:val="28"/>
        </w:rPr>
        <w:t>to lead t</w:t>
      </w:r>
      <w:r>
        <w:rPr>
          <w:rFonts w:ascii="Arial" w:hAnsi="Arial"/>
          <w:sz w:val="28"/>
        </w:rPr>
        <w:t>oday’s</w:t>
      </w:r>
      <w:r w:rsidR="00B54BBE" w:rsidRPr="00D40372">
        <w:rPr>
          <w:rFonts w:ascii="Arial" w:hAnsi="Arial"/>
          <w:sz w:val="28"/>
        </w:rPr>
        <w:t xml:space="preserve"> </w:t>
      </w:r>
      <w:r w:rsidR="00552B9A">
        <w:rPr>
          <w:rFonts w:ascii="Arial" w:hAnsi="Arial"/>
          <w:sz w:val="28"/>
        </w:rPr>
        <w:t>“</w:t>
      </w:r>
      <w:r w:rsidR="003356D1">
        <w:rPr>
          <w:rFonts w:ascii="Arial" w:hAnsi="Arial"/>
          <w:sz w:val="28"/>
        </w:rPr>
        <w:t>Declaration Conversation</w:t>
      </w:r>
      <w:r w:rsidR="00B54BBE">
        <w:rPr>
          <w:rFonts w:ascii="Arial" w:hAnsi="Arial"/>
          <w:sz w:val="28"/>
        </w:rPr>
        <w:t>.”</w:t>
      </w:r>
    </w:p>
    <w:p w14:paraId="266E48CB" w14:textId="77777777" w:rsidR="00B54BBE" w:rsidRPr="00D40372" w:rsidRDefault="00B54BBE" w:rsidP="00B54BBE">
      <w:pPr>
        <w:rPr>
          <w:rFonts w:ascii="Arial" w:hAnsi="Arial"/>
          <w:i/>
        </w:rPr>
      </w:pPr>
    </w:p>
    <w:p w14:paraId="4FF9A82F" w14:textId="35C84658" w:rsidR="0076483C" w:rsidRPr="0076483C" w:rsidRDefault="0076483C" w:rsidP="0076483C">
      <w:pPr>
        <w:rPr>
          <w:rFonts w:ascii="Arial" w:hAnsi="Arial"/>
          <w:sz w:val="28"/>
        </w:rPr>
      </w:pPr>
      <w:r w:rsidRPr="0076483C">
        <w:rPr>
          <w:rFonts w:ascii="Arial" w:hAnsi="Arial"/>
          <w:sz w:val="28"/>
        </w:rPr>
        <w:t xml:space="preserve">Our </w:t>
      </w:r>
      <w:r>
        <w:rPr>
          <w:rFonts w:ascii="Arial" w:hAnsi="Arial"/>
          <w:sz w:val="28"/>
        </w:rPr>
        <w:t>“</w:t>
      </w:r>
      <w:r w:rsidRPr="0076483C">
        <w:rPr>
          <w:rFonts w:ascii="Arial" w:hAnsi="Arial"/>
          <w:sz w:val="28"/>
        </w:rPr>
        <w:t>Declaration Conversation</w:t>
      </w:r>
      <w:r>
        <w:rPr>
          <w:rFonts w:ascii="Arial" w:hAnsi="Arial"/>
          <w:sz w:val="28"/>
        </w:rPr>
        <w:t>”</w:t>
      </w:r>
      <w:r w:rsidRPr="0076483C">
        <w:rPr>
          <w:rFonts w:ascii="Arial" w:hAnsi="Arial"/>
          <w:sz w:val="28"/>
        </w:rPr>
        <w:t xml:space="preserve"> event is brought to us by Humanities Kansas, an independent nonprofit leading a movement of ideas to empower the people of Kansas to strengthen their communities and our democracy. Additional support is provided by the State of Kansas through the Kansas Arts Commission and the National Endowment for the Arts and the United Methodist Health Ministry Fund.</w:t>
      </w:r>
    </w:p>
    <w:p w14:paraId="302F2658" w14:textId="77777777" w:rsidR="00552B9A" w:rsidRDefault="00552B9A">
      <w:pPr>
        <w:rPr>
          <w:rFonts w:ascii="Arial" w:hAnsi="Arial"/>
          <w:sz w:val="28"/>
        </w:rPr>
      </w:pPr>
    </w:p>
    <w:p w14:paraId="1BDEDCE8" w14:textId="77777777" w:rsidR="00552B9A" w:rsidRPr="00552B9A" w:rsidRDefault="00552B9A">
      <w:pPr>
        <w:rPr>
          <w:rFonts w:ascii="Arial" w:hAnsi="Arial"/>
          <w:sz w:val="28"/>
        </w:rPr>
      </w:pPr>
      <w:r w:rsidRPr="00552B9A">
        <w:rPr>
          <w:rFonts w:ascii="Arial" w:hAnsi="Arial"/>
          <w:sz w:val="28"/>
        </w:rPr>
        <w:t>P</w:t>
      </w:r>
      <w:r w:rsidR="00B54BBE" w:rsidRPr="00552B9A">
        <w:rPr>
          <w:rFonts w:ascii="Arial" w:hAnsi="Arial"/>
          <w:sz w:val="28"/>
        </w:rPr>
        <w:t xml:space="preserve">lease take a moment to turn off </w:t>
      </w:r>
      <w:r w:rsidRPr="00552B9A">
        <w:rPr>
          <w:rFonts w:ascii="Arial" w:hAnsi="Arial"/>
          <w:sz w:val="28"/>
        </w:rPr>
        <w:t>your</w:t>
      </w:r>
      <w:r w:rsidR="00B54BBE" w:rsidRPr="00552B9A">
        <w:rPr>
          <w:rFonts w:ascii="Arial" w:hAnsi="Arial"/>
          <w:sz w:val="28"/>
        </w:rPr>
        <w:t xml:space="preserve"> cell phones</w:t>
      </w:r>
      <w:r w:rsidRPr="00552B9A">
        <w:rPr>
          <w:rFonts w:ascii="Arial" w:hAnsi="Arial"/>
          <w:sz w:val="28"/>
        </w:rPr>
        <w:t xml:space="preserve">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4FCD6914" w14:textId="77777777" w:rsidR="00552B9A" w:rsidRDefault="00552B9A">
      <w:pPr>
        <w:rPr>
          <w:rFonts w:ascii="Arial" w:hAnsi="Arial"/>
          <w:i/>
          <w:sz w:val="28"/>
        </w:rPr>
      </w:pPr>
    </w:p>
    <w:p w14:paraId="1644F1F8" w14:textId="0D2D82D9" w:rsidR="00A25917" w:rsidRPr="00552B9A" w:rsidRDefault="00B54BBE">
      <w:pPr>
        <w:rPr>
          <w:rFonts w:ascii="Arial" w:hAnsi="Arial"/>
          <w:iCs/>
          <w:sz w:val="28"/>
        </w:rPr>
      </w:pPr>
      <w:r w:rsidRPr="00552B9A">
        <w:rPr>
          <w:iCs/>
          <w:noProof/>
        </w:rPr>
        <w:drawing>
          <wp:anchor distT="0" distB="0" distL="114300" distR="114300" simplePos="0" relativeHeight="251658240" behindDoc="0" locked="0" layoutInCell="1" allowOverlap="1" wp14:anchorId="4A01895B" wp14:editId="37FF35D6">
            <wp:simplePos x="0" y="0"/>
            <wp:positionH relativeFrom="margin">
              <wp:align>left</wp:align>
            </wp:positionH>
            <wp:positionV relativeFrom="margin">
              <wp:align>top</wp:align>
            </wp:positionV>
            <wp:extent cx="3232298" cy="1142912"/>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232298" cy="1142912"/>
                    </a:xfrm>
                    <a:prstGeom prst="rect">
                      <a:avLst/>
                    </a:prstGeom>
                  </pic:spPr>
                </pic:pic>
              </a:graphicData>
            </a:graphic>
            <wp14:sizeRelH relativeFrom="page">
              <wp14:pctWidth>0</wp14:pctWidth>
            </wp14:sizeRelH>
            <wp14:sizeRelV relativeFrom="page">
              <wp14:pctHeight>0</wp14:pctHeight>
            </wp14:sizeRelV>
          </wp:anchor>
        </w:drawing>
      </w:r>
      <w:r w:rsidR="00E01D1E" w:rsidRPr="00E01D1E">
        <w:rPr>
          <w:rFonts w:ascii="Arial" w:hAnsi="Arial"/>
          <w:iCs/>
          <w:sz w:val="28"/>
        </w:rPr>
        <w:t>Eric is a professor of history at Haskell Indian Nations University in Lawrence</w:t>
      </w:r>
      <w:r w:rsidR="007270A3">
        <w:rPr>
          <w:rFonts w:ascii="Arial" w:hAnsi="Arial"/>
          <w:iCs/>
          <w:sz w:val="28"/>
        </w:rPr>
        <w:t xml:space="preserve"> and </w:t>
      </w:r>
      <w:r w:rsidR="00A16C47">
        <w:rPr>
          <w:rFonts w:ascii="Arial" w:hAnsi="Arial"/>
          <w:iCs/>
          <w:sz w:val="28"/>
        </w:rPr>
        <w:t>a member of the Potawatomi Nation</w:t>
      </w:r>
      <w:r w:rsidR="00E01D1E">
        <w:rPr>
          <w:rFonts w:ascii="Arial" w:hAnsi="Arial"/>
          <w:iCs/>
          <w:sz w:val="28"/>
        </w:rPr>
        <w:t>. He r</w:t>
      </w:r>
      <w:r w:rsidR="00E01D1E" w:rsidRPr="00E01D1E">
        <w:rPr>
          <w:rFonts w:ascii="Arial" w:hAnsi="Arial"/>
          <w:iCs/>
          <w:sz w:val="28"/>
        </w:rPr>
        <w:t>eceived his Ph.D. from the University of Kansas in American History, specializing in American Indian education and the history of Haskell Institute, the forerunner of today's Haskell Indian Nations University.</w:t>
      </w:r>
    </w:p>
    <w:p w14:paraId="6E03786E" w14:textId="77777777" w:rsidR="00552B9A" w:rsidRDefault="00552B9A">
      <w:pPr>
        <w:rPr>
          <w:rFonts w:ascii="Arial" w:hAnsi="Arial"/>
          <w:i/>
          <w:sz w:val="28"/>
        </w:rPr>
      </w:pPr>
    </w:p>
    <w:p w14:paraId="162FFCCA" w14:textId="406FD2C4" w:rsidR="00552B9A" w:rsidRPr="00552B9A" w:rsidRDefault="00552B9A">
      <w:pPr>
        <w:rPr>
          <w:rFonts w:ascii="Arial" w:hAnsi="Arial"/>
          <w:iCs/>
          <w:sz w:val="28"/>
        </w:rPr>
      </w:pPr>
      <w:r>
        <w:rPr>
          <w:rFonts w:ascii="Arial" w:hAnsi="Arial"/>
          <w:iCs/>
          <w:sz w:val="28"/>
        </w:rPr>
        <w:t xml:space="preserve">Please welcome </w:t>
      </w:r>
      <w:r w:rsidR="00E01D1E">
        <w:rPr>
          <w:rFonts w:ascii="Arial" w:hAnsi="Arial"/>
          <w:iCs/>
          <w:sz w:val="28"/>
        </w:rPr>
        <w:t>Eric Anderson</w:t>
      </w:r>
      <w:r>
        <w:rPr>
          <w:rFonts w:ascii="Arial" w:hAnsi="Arial"/>
          <w:iCs/>
          <w:sz w:val="28"/>
        </w:rPr>
        <w:t>.</w:t>
      </w:r>
    </w:p>
    <w:sectPr w:rsidR="00552B9A" w:rsidRPr="00552B9A" w:rsidSect="000A4C31">
      <w:type w:val="continuous"/>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6C1C8" w14:textId="77777777" w:rsidR="004924E5" w:rsidRDefault="004924E5" w:rsidP="00D4689E">
      <w:r>
        <w:separator/>
      </w:r>
    </w:p>
  </w:endnote>
  <w:endnote w:type="continuationSeparator" w:id="0">
    <w:p w14:paraId="0B66686A" w14:textId="77777777" w:rsidR="004924E5" w:rsidRDefault="004924E5" w:rsidP="00D46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F9740" w14:textId="77777777" w:rsidR="004924E5" w:rsidRDefault="004924E5" w:rsidP="00D4689E">
      <w:r>
        <w:separator/>
      </w:r>
    </w:p>
  </w:footnote>
  <w:footnote w:type="continuationSeparator" w:id="0">
    <w:p w14:paraId="0AF051F3" w14:textId="77777777" w:rsidR="004924E5" w:rsidRDefault="004924E5" w:rsidP="00D468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D1E"/>
    <w:rsid w:val="000717B4"/>
    <w:rsid w:val="000A4C31"/>
    <w:rsid w:val="000F542F"/>
    <w:rsid w:val="00250E9C"/>
    <w:rsid w:val="00316D51"/>
    <w:rsid w:val="00321389"/>
    <w:rsid w:val="003356D1"/>
    <w:rsid w:val="004924E5"/>
    <w:rsid w:val="00552B9A"/>
    <w:rsid w:val="006264D6"/>
    <w:rsid w:val="006E3EE9"/>
    <w:rsid w:val="007270A3"/>
    <w:rsid w:val="0076483C"/>
    <w:rsid w:val="00847B24"/>
    <w:rsid w:val="009F7EA2"/>
    <w:rsid w:val="00A16C47"/>
    <w:rsid w:val="00A25917"/>
    <w:rsid w:val="00B54BBE"/>
    <w:rsid w:val="00B95FBD"/>
    <w:rsid w:val="00BD7952"/>
    <w:rsid w:val="00C52523"/>
    <w:rsid w:val="00CB0816"/>
    <w:rsid w:val="00D4689E"/>
    <w:rsid w:val="00E01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8776"/>
  <w14:defaultImageDpi w14:val="32767"/>
  <w15:chartTrackingRefBased/>
  <w15:docId w15:val="{8D97D143-B50E-DB4A-89EB-7E73EDA2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4BBE"/>
    <w:rPr>
      <w:rFonts w:ascii="Palatino" w:eastAsia="Times New Roman" w:hAnsi="Palatino" w:cs="Times New Roman"/>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89E"/>
    <w:pPr>
      <w:tabs>
        <w:tab w:val="center" w:pos="4680"/>
        <w:tab w:val="right" w:pos="9360"/>
      </w:tabs>
    </w:pPr>
    <w:rPr>
      <w:rFonts w:asciiTheme="minorHAnsi" w:eastAsiaTheme="minorHAnsi" w:hAnsiTheme="minorHAnsi" w:cstheme="minorBidi"/>
      <w:szCs w:val="24"/>
    </w:rPr>
  </w:style>
  <w:style w:type="character" w:customStyle="1" w:styleId="HeaderChar">
    <w:name w:val="Header Char"/>
    <w:basedOn w:val="DefaultParagraphFont"/>
    <w:link w:val="Header"/>
    <w:uiPriority w:val="99"/>
    <w:rsid w:val="00D4689E"/>
  </w:style>
  <w:style w:type="paragraph" w:styleId="Footer">
    <w:name w:val="footer"/>
    <w:basedOn w:val="Normal"/>
    <w:link w:val="FooterChar"/>
    <w:uiPriority w:val="99"/>
    <w:unhideWhenUsed/>
    <w:rsid w:val="00D4689E"/>
    <w:pPr>
      <w:tabs>
        <w:tab w:val="center" w:pos="4680"/>
        <w:tab w:val="right" w:pos="9360"/>
      </w:tabs>
    </w:pPr>
    <w:rPr>
      <w:rFonts w:asciiTheme="minorHAnsi" w:eastAsiaTheme="minorHAnsi" w:hAnsiTheme="minorHAnsi" w:cstheme="minorBidi"/>
      <w:szCs w:val="24"/>
    </w:rPr>
  </w:style>
  <w:style w:type="character" w:customStyle="1" w:styleId="FooterChar">
    <w:name w:val="Footer Char"/>
    <w:basedOn w:val="DefaultParagraphFont"/>
    <w:link w:val="Footer"/>
    <w:uiPriority w:val="99"/>
    <w:rsid w:val="00D46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Introductions/TEMPLATE_SB2022_Introduc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86D268-11F8-4F5D-9FB0-1833CDE5FD2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2.xml><?xml version="1.0" encoding="utf-8"?>
<ds:datastoreItem xmlns:ds="http://schemas.openxmlformats.org/officeDocument/2006/customXml" ds:itemID="{BB83CC4F-A207-48E5-B389-C22804ECF32D}">
  <ds:schemaRefs>
    <ds:schemaRef ds:uri="http://schemas.microsoft.com/sharepoint/v3/contenttype/forms"/>
  </ds:schemaRefs>
</ds:datastoreItem>
</file>

<file path=customXml/itemProps3.xml><?xml version="1.0" encoding="utf-8"?>
<ds:datastoreItem xmlns:ds="http://schemas.openxmlformats.org/officeDocument/2006/customXml" ds:itemID="{CE1F72F5-F6BF-4C75-9617-0C751F76E238}"/>
</file>

<file path=docProps/app.xml><?xml version="1.0" encoding="utf-8"?>
<Properties xmlns="http://schemas.openxmlformats.org/officeDocument/2006/extended-properties" xmlns:vt="http://schemas.openxmlformats.org/officeDocument/2006/docPropsVTypes">
  <Template>TEMPLATE_SB2022_Introduction.dotx</Template>
  <TotalTime>3</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7</cp:revision>
  <dcterms:created xsi:type="dcterms:W3CDTF">2025-11-20T17:09:00Z</dcterms:created>
  <dcterms:modified xsi:type="dcterms:W3CDTF">2025-11-20T17:13:00Z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