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7EC06E0B" w14:textId="6D9F8FDF" w:rsidR="00EC2534" w:rsidRDefault="00096D8C" w:rsidP="00B5191C">
      <w:pPr>
        <w:rPr>
          <w:rFonts w:ascii="Arial" w:hAnsi="Arial"/>
          <w:bCs/>
          <w:sz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 xml:space="preserve">facilitated by </w:t>
      </w:r>
      <w:r w:rsidR="00A11E0D">
        <w:rPr>
          <w:rFonts w:ascii="Arial" w:hAnsi="Arial"/>
          <w:sz w:val="22"/>
        </w:rPr>
        <w:t xml:space="preserve">Anne Hawkins, </w:t>
      </w:r>
      <w:r w:rsidR="00A11E0D" w:rsidRPr="00A11E0D">
        <w:rPr>
          <w:rFonts w:ascii="Arial" w:hAnsi="Arial"/>
          <w:bCs/>
          <w:sz w:val="22"/>
        </w:rPr>
        <w:t>a Kansas historian and educator</w:t>
      </w:r>
      <w:r w:rsidR="00A11E0D">
        <w:rPr>
          <w:rFonts w:ascii="Arial" w:hAnsi="Arial"/>
          <w:bCs/>
          <w:sz w:val="22"/>
        </w:rPr>
        <w:t xml:space="preserve">. </w:t>
      </w:r>
    </w:p>
    <w:p w14:paraId="6E1B9C3F" w14:textId="77777777" w:rsidR="00A11E0D" w:rsidRPr="00DA5F45" w:rsidRDefault="00A11E0D"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96D8C"/>
    <w:rsid w:val="000A219C"/>
    <w:rsid w:val="000A4C31"/>
    <w:rsid w:val="001A068B"/>
    <w:rsid w:val="00250E9C"/>
    <w:rsid w:val="002C74E3"/>
    <w:rsid w:val="00321389"/>
    <w:rsid w:val="00327F8F"/>
    <w:rsid w:val="003426CD"/>
    <w:rsid w:val="004C0BDE"/>
    <w:rsid w:val="004F3492"/>
    <w:rsid w:val="006264D6"/>
    <w:rsid w:val="00774536"/>
    <w:rsid w:val="00891CFD"/>
    <w:rsid w:val="008F0D72"/>
    <w:rsid w:val="00941D1C"/>
    <w:rsid w:val="00943D90"/>
    <w:rsid w:val="00A06E35"/>
    <w:rsid w:val="00A11E0D"/>
    <w:rsid w:val="00A25917"/>
    <w:rsid w:val="00A304A4"/>
    <w:rsid w:val="00AC01CA"/>
    <w:rsid w:val="00B5191C"/>
    <w:rsid w:val="00B7362C"/>
    <w:rsid w:val="00B9376B"/>
    <w:rsid w:val="00BE4468"/>
    <w:rsid w:val="00CB0816"/>
    <w:rsid w:val="00CC6F64"/>
    <w:rsid w:val="00D3639A"/>
    <w:rsid w:val="00E67FC7"/>
    <w:rsid w:val="00E945D5"/>
    <w:rsid w:val="00E950EC"/>
    <w:rsid w:val="00EC2534"/>
    <w:rsid w:val="00ED6F2D"/>
    <w:rsid w:val="00EE45A2"/>
    <w:rsid w:val="00EF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BFE8BB-18E9-47EE-A1C3-07631FB739D1}">
  <ds:schemaRefs>
    <ds:schemaRef ds:uri="http://schemas.microsoft.com/sharepoint/v3/contenttype/forms"/>
  </ds:schemaRefs>
</ds:datastoreItem>
</file>

<file path=customXml/itemProps2.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3.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1</TotalTime>
  <Pages>1</Pages>
  <Words>321</Words>
  <Characters>1830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3</cp:revision>
  <cp:lastPrinted>2022-01-03T20:58:00Z</cp:lastPrinted>
  <dcterms:created xsi:type="dcterms:W3CDTF">2025-11-20T15:43:00Z</dcterms:created>
  <dcterms:modified xsi:type="dcterms:W3CDTF">2025-11-20T15:44:00Z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